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114" w:rsidRPr="00FA4114" w:rsidRDefault="00FA4114" w:rsidP="00FA4114">
      <w:pPr>
        <w:spacing w:after="200" w:line="276" w:lineRule="auto"/>
        <w:jc w:val="center"/>
        <w:rPr>
          <w:rFonts w:ascii="Segoe Script" w:eastAsia="Calibri" w:hAnsi="Segoe Script" w:cs="Times New Roman"/>
          <w:b/>
          <w:sz w:val="36"/>
          <w:szCs w:val="36"/>
          <w:u w:val="single"/>
        </w:rPr>
      </w:pPr>
      <w:r w:rsidRPr="00FA4114">
        <w:rPr>
          <w:rFonts w:ascii="Segoe Script" w:eastAsia="Calibri" w:hAnsi="Segoe Script" w:cs="Times New Roman"/>
          <w:b/>
          <w:sz w:val="36"/>
          <w:szCs w:val="36"/>
          <w:u w:val="single"/>
        </w:rPr>
        <w:t>Eco Club</w:t>
      </w:r>
    </w:p>
    <w:p w:rsidR="00FA4114" w:rsidRDefault="00FA4114" w:rsidP="00FA4114">
      <w:pPr>
        <w:spacing w:after="200" w:line="276" w:lineRule="auto"/>
        <w:jc w:val="center"/>
        <w:rPr>
          <w:rFonts w:ascii="Segoe Script" w:eastAsia="Calibri" w:hAnsi="Segoe Script" w:cs="Times New Roman"/>
          <w:b/>
          <w:sz w:val="36"/>
          <w:szCs w:val="36"/>
        </w:rPr>
      </w:pPr>
      <w:r w:rsidRPr="00FA4114">
        <w:rPr>
          <w:rFonts w:ascii="Segoe Script" w:eastAsia="Calibri" w:hAnsi="Segoe Script" w:cs="Times New Roman"/>
          <w:b/>
          <w:sz w:val="36"/>
          <w:szCs w:val="36"/>
        </w:rPr>
        <w:t>‘make a change and let it grow’</w:t>
      </w:r>
    </w:p>
    <w:p w:rsidR="00FA4114" w:rsidRPr="0044526B" w:rsidRDefault="0044526B" w:rsidP="0044526B">
      <w:pPr>
        <w:spacing w:after="200" w:line="276" w:lineRule="auto"/>
        <w:rPr>
          <w:rFonts w:ascii="Comic Sans MS" w:eastAsia="Calibri" w:hAnsi="Comic Sans MS" w:cs="Times New Roman"/>
          <w:b/>
        </w:rPr>
      </w:pPr>
      <w:r w:rsidRPr="0044526B">
        <w:rPr>
          <w:rFonts w:ascii="Comic Sans MS" w:eastAsia="Calibri" w:hAnsi="Comic Sans MS" w:cs="Times New Roman"/>
          <w:b/>
        </w:rPr>
        <w:t>T</w:t>
      </w:r>
      <w:r w:rsidR="00FA4114" w:rsidRPr="0044526B">
        <w:rPr>
          <w:rFonts w:ascii="Comic Sans MS" w:eastAsia="Calibri" w:hAnsi="Comic Sans MS" w:cs="Times New Roman"/>
          <w:b/>
        </w:rPr>
        <w:t xml:space="preserve">he Eco Club visited Sandown Woods in </w:t>
      </w:r>
      <w:proofErr w:type="spellStart"/>
      <w:r w:rsidR="00FA4114" w:rsidRPr="0044526B">
        <w:rPr>
          <w:rFonts w:ascii="Comic Sans MS" w:eastAsia="Calibri" w:hAnsi="Comic Sans MS" w:cs="Times New Roman"/>
          <w:b/>
        </w:rPr>
        <w:t>Clarawood</w:t>
      </w:r>
      <w:proofErr w:type="spellEnd"/>
      <w:r w:rsidR="00FA4114" w:rsidRPr="0044526B">
        <w:rPr>
          <w:rFonts w:ascii="Comic Sans MS" w:eastAsia="Calibri" w:hAnsi="Comic Sans MS" w:cs="Times New Roman"/>
          <w:b/>
        </w:rPr>
        <w:t xml:space="preserve"> Estate on Tuesday 20</w:t>
      </w:r>
      <w:r w:rsidR="00FA4114" w:rsidRPr="0044526B">
        <w:rPr>
          <w:rFonts w:ascii="Comic Sans MS" w:eastAsia="Calibri" w:hAnsi="Comic Sans MS" w:cs="Times New Roman"/>
          <w:b/>
          <w:vertAlign w:val="superscript"/>
        </w:rPr>
        <w:t>th</w:t>
      </w:r>
      <w:r w:rsidRPr="0044526B">
        <w:rPr>
          <w:rFonts w:ascii="Comic Sans MS" w:eastAsia="Calibri" w:hAnsi="Comic Sans MS" w:cs="Times New Roman"/>
          <w:b/>
        </w:rPr>
        <w:t xml:space="preserve"> June - one of the final activities of 2016-17.</w:t>
      </w:r>
    </w:p>
    <w:p w:rsidR="00FA4114" w:rsidRPr="0044526B" w:rsidRDefault="00FA4114" w:rsidP="00FA4114">
      <w:pPr>
        <w:spacing w:after="200" w:line="276" w:lineRule="auto"/>
        <w:rPr>
          <w:rFonts w:ascii="Comic Sans MS" w:eastAsia="Calibri" w:hAnsi="Comic Sans MS" w:cs="Times New Roman"/>
          <w:b/>
        </w:rPr>
      </w:pPr>
      <w:r w:rsidRPr="0044526B">
        <w:rPr>
          <w:rFonts w:ascii="Comic Sans MS" w:eastAsia="Calibri" w:hAnsi="Comic Sans MS" w:cs="Times New Roman"/>
          <w:b/>
        </w:rPr>
        <w:t>We met with Peter and Colin, 2 volunteers from the Woodland Trust</w:t>
      </w:r>
      <w:r w:rsidR="0044526B" w:rsidRPr="0044526B">
        <w:rPr>
          <w:rFonts w:ascii="Comic Sans MS" w:eastAsia="Calibri" w:hAnsi="Comic Sans MS" w:cs="Times New Roman"/>
          <w:b/>
        </w:rPr>
        <w:t>,</w:t>
      </w:r>
      <w:r w:rsidRPr="0044526B">
        <w:rPr>
          <w:rFonts w:ascii="Comic Sans MS" w:eastAsia="Calibri" w:hAnsi="Comic Sans MS" w:cs="Times New Roman"/>
          <w:b/>
        </w:rPr>
        <w:t xml:space="preserve"> who chatted to us about the wood and gave us scavenger hunts and trails to complete. We enjoyed sharing our picnics and walking home along the Nature Walk. </w:t>
      </w:r>
    </w:p>
    <w:p w:rsidR="00FA4114" w:rsidRDefault="00BE70EC" w:rsidP="00FA4114">
      <w:pPr>
        <w:spacing w:after="200" w:line="276" w:lineRule="auto"/>
        <w:rPr>
          <w:rFonts w:ascii="Comic Sans MS" w:eastAsia="Calibri" w:hAnsi="Comic Sans MS" w:cs="Times New Roman"/>
          <w:b/>
        </w:rPr>
      </w:pPr>
      <w:r w:rsidRPr="00E152A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2221865</wp:posOffset>
            </wp:positionH>
            <wp:positionV relativeFrom="paragraph">
              <wp:posOffset>430530</wp:posOffset>
            </wp:positionV>
            <wp:extent cx="4976495" cy="3731895"/>
            <wp:effectExtent l="0" t="0" r="0" b="1905"/>
            <wp:wrapSquare wrapText="bothSides"/>
            <wp:docPr id="1" name="Picture 1" descr="N:\Pictures\2016 - 17\ECO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s\2016 - 17\ECO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114" w:rsidRPr="0044526B">
        <w:rPr>
          <w:rFonts w:ascii="Comic Sans MS" w:eastAsia="Calibri" w:hAnsi="Comic Sans MS" w:cs="Times New Roman"/>
          <w:b/>
        </w:rPr>
        <w:t xml:space="preserve">Colin invited us back to help with a project in the wood in Autumn, even the children </w:t>
      </w:r>
      <w:r w:rsidR="0044526B">
        <w:rPr>
          <w:rFonts w:ascii="Comic Sans MS" w:eastAsia="Calibri" w:hAnsi="Comic Sans MS" w:cs="Times New Roman"/>
          <w:b/>
        </w:rPr>
        <w:t>who will then be in</w:t>
      </w:r>
      <w:r w:rsidR="00FA4114" w:rsidRPr="0044526B">
        <w:rPr>
          <w:rFonts w:ascii="Comic Sans MS" w:eastAsia="Calibri" w:hAnsi="Comic Sans MS" w:cs="Times New Roman"/>
          <w:b/>
        </w:rPr>
        <w:t xml:space="preserve"> Year 8!</w:t>
      </w:r>
    </w:p>
    <w:p w:rsidR="00E152A7" w:rsidRPr="00FA4114" w:rsidRDefault="00E152A7" w:rsidP="00FA4114">
      <w:pPr>
        <w:spacing w:after="200" w:line="276" w:lineRule="auto"/>
        <w:rPr>
          <w:rFonts w:ascii="Comic Sans MS" w:eastAsia="Calibri" w:hAnsi="Comic Sans MS" w:cs="Times New Roman"/>
          <w:b/>
          <w:sz w:val="36"/>
          <w:szCs w:val="36"/>
        </w:rPr>
      </w:pPr>
    </w:p>
    <w:p w:rsidR="00FA4114" w:rsidRDefault="00BE70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3678260</wp:posOffset>
            </wp:positionH>
            <wp:positionV relativeFrom="paragraph">
              <wp:posOffset>4250277</wp:posOffset>
            </wp:positionV>
            <wp:extent cx="1479550" cy="1972945"/>
            <wp:effectExtent l="0" t="0" r="6350" b="8255"/>
            <wp:wrapSquare wrapText="bothSides"/>
            <wp:docPr id="3" name="Picture 3" descr="C:\Users\bkeown873\AppData\Local\Microsoft\Windows\Temporary Internet Files\Content.Word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keown873\AppData\Local\Microsoft\Windows\Temporary Internet Files\Content.Word\IMG_4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690">
        <w:rPr>
          <w:rFonts w:ascii="Comic Sans MS" w:eastAsia="Calibri" w:hAnsi="Comic Sans MS" w:cs="Times New Roman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1944399</wp:posOffset>
            </wp:positionH>
            <wp:positionV relativeFrom="paragraph">
              <wp:posOffset>3412829</wp:posOffset>
            </wp:positionV>
            <wp:extent cx="1604645" cy="2139950"/>
            <wp:effectExtent l="0" t="0" r="0" b="0"/>
            <wp:wrapSquare wrapText="bothSides"/>
            <wp:docPr id="7" name="Picture 7" descr="N:\Pictures\2016 - 17\ECO\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ictures\2016 - 17\ECO\untitle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0EC">
        <w:rPr>
          <w:rFonts w:ascii="Segoe UI" w:hAnsi="Segoe UI" w:cs="Segoe UI"/>
          <w:noProof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5252085</wp:posOffset>
            </wp:positionH>
            <wp:positionV relativeFrom="paragraph">
              <wp:posOffset>3271520</wp:posOffset>
            </wp:positionV>
            <wp:extent cx="1694815" cy="2260600"/>
            <wp:effectExtent l="0" t="0" r="635" b="6350"/>
            <wp:wrapSquare wrapText="bothSides"/>
            <wp:docPr id="10" name="Picture 10" descr="N:\Pictures\2016 - 17\ECO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Pictures\2016 - 17\ECO\untitled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690">
        <w:rPr>
          <w:rFonts w:ascii="Segoe UI" w:hAnsi="Segoe UI" w:cs="Segoe UI"/>
          <w:noProof/>
          <w:sz w:val="27"/>
          <w:szCs w:val="27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-202329</wp:posOffset>
            </wp:positionH>
            <wp:positionV relativeFrom="paragraph">
              <wp:posOffset>3620563</wp:posOffset>
            </wp:positionV>
            <wp:extent cx="1955800" cy="2607945"/>
            <wp:effectExtent l="0" t="0" r="6350" b="1905"/>
            <wp:wrapSquare wrapText="bothSides"/>
            <wp:docPr id="6" name="Picture 6" descr="N:\Pictures\2016 - 17\ECO\untitl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ictures\2016 - 17\ECO\untitled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4C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521069</wp:posOffset>
            </wp:positionV>
            <wp:extent cx="1755775" cy="2342515"/>
            <wp:effectExtent l="0" t="0" r="0" b="635"/>
            <wp:wrapSquare wrapText="bothSides"/>
            <wp:docPr id="2" name="Picture 2" descr="N:\Pictures\2016 - 17\ECO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ictures\2016 - 17\ECO\untitle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690">
        <w:rPr>
          <w:rFonts w:ascii="Segoe UI" w:hAnsi="Segoe UI" w:cs="Segoe UI"/>
          <w:noProof/>
          <w:sz w:val="27"/>
          <w:szCs w:val="27"/>
          <w:lang w:eastAsia="en-GB"/>
        </w:rPr>
        <mc:AlternateContent>
          <mc:Choice Requires="wps">
            <w:drawing>
              <wp:inline distT="0" distB="0" distL="0" distR="0" wp14:anchorId="3CE8E8D0" wp14:editId="7529FD3F">
                <wp:extent cx="308610" cy="308610"/>
                <wp:effectExtent l="0" t="0" r="0" b="0"/>
                <wp:docPr id="4" name="AutoShap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EC" w:rsidRDefault="00BE70EC" w:rsidP="00BE70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8E8D0" id="AutoShape 3" o:spid="_x0000_s1026" alt="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8gxVrvQIA&#10;ANAFAAAOAAAAAAAAAAAAAAAAAC4CAABkcnMvZTJvRG9jLnhtbFBLAQItABQABgAIAAAAIQCY9mwN&#10;2QAAAAMBAAAPAAAAAAAAAAAAAAAAABcFAABkcnMvZG93bnJldi54bWxQSwUGAAAAAAQABADzAAAA&#10;HQYAAAAA&#10;" filled="f" stroked="f">
                <o:lock v:ext="edit" aspectratio="t"/>
                <v:textbox>
                  <w:txbxContent>
                    <w:p w:rsidR="00BE70EC" w:rsidRDefault="00BE70EC" w:rsidP="00BE70E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C1690" w:rsidRPr="000C1690">
        <w:rPr>
          <w:rFonts w:ascii="Segoe UI" w:hAnsi="Segoe UI" w:cs="Segoe UI"/>
          <w:sz w:val="27"/>
          <w:szCs w:val="27"/>
        </w:rPr>
        <w:t xml:space="preserve"> </w:t>
      </w:r>
      <w:r w:rsidR="000C1690" w:rsidRPr="000C1690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Rectangl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02A812" id="Rectangle 5" o:spid="_x0000_s1026" alt="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QMU3ELsCAADF&#10;BQAADgAAAAAAAAAAAAAAAAAuAgAAZHJzL2Uyb0RvYy54bWxQSwECLQAUAAYACAAAACEAmPZsDdkA&#10;AAADAQAADwAAAAAAAAAAAAAAAAAV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0C1690" w:rsidRPr="000C16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59DE" w:rsidRDefault="001259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59DE" w:rsidRDefault="001259DE"/>
    <w:p w:rsidR="001259DE" w:rsidRDefault="001259DE"/>
    <w:p w:rsidR="001259DE" w:rsidRDefault="001259DE"/>
    <w:p w:rsidR="001259DE" w:rsidRDefault="001259DE"/>
    <w:p w:rsidR="001259DE" w:rsidRDefault="001259DE"/>
    <w:p w:rsidR="001259DE" w:rsidRDefault="001259DE"/>
    <w:p w:rsidR="001259DE" w:rsidRDefault="001259DE"/>
    <w:p w:rsidR="002C6073" w:rsidRPr="00C34DB2" w:rsidRDefault="002C6073" w:rsidP="002C6073">
      <w:pPr>
        <w:rPr>
          <w:rFonts w:ascii="Lucida Handwriting" w:hAnsi="Lucida Handwriting"/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4C5AD5A" wp14:editId="4E982199">
            <wp:simplePos x="0" y="0"/>
            <wp:positionH relativeFrom="margin">
              <wp:align>right</wp:align>
            </wp:positionH>
            <wp:positionV relativeFrom="paragraph">
              <wp:posOffset>598170</wp:posOffset>
            </wp:positionV>
            <wp:extent cx="3192780" cy="2393950"/>
            <wp:effectExtent l="0" t="0" r="7620" b="6350"/>
            <wp:wrapSquare wrapText="bothSides"/>
            <wp:docPr id="8" name="Picture 8" descr="C:\Users\bkeown873\AppData\Local\Microsoft\Windows\Temporary Internet Files\Content.Word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keown873\AppData\Local\Microsoft\Windows\Temporary Internet Files\Content.Word\IMG_44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4DC47F" wp14:editId="6B7814C6">
            <wp:simplePos x="0" y="0"/>
            <wp:positionH relativeFrom="margin">
              <wp:align>left</wp:align>
            </wp:positionH>
            <wp:positionV relativeFrom="paragraph">
              <wp:posOffset>1051560</wp:posOffset>
            </wp:positionV>
            <wp:extent cx="3007995" cy="2256155"/>
            <wp:effectExtent l="381000" t="666750" r="325755" b="658495"/>
            <wp:wrapSquare wrapText="bothSides"/>
            <wp:docPr id="9" name="Picture 9" descr="C:\Users\bkeown873\AppData\Local\Microsoft\Windows\Temporary Internet Files\Content.Word\IMG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keown873\AppData\Local\Microsoft\Windows\Temporary Internet Files\Content.Word\IMG_44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790">
                      <a:off x="0" y="0"/>
                      <a:ext cx="30079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DB2">
        <w:rPr>
          <w:rFonts w:ascii="Lucida Handwriting" w:hAnsi="Lucida Handwriting"/>
          <w:b/>
          <w:sz w:val="36"/>
          <w:szCs w:val="36"/>
        </w:rPr>
        <w:t xml:space="preserve">Take a look around our </w:t>
      </w:r>
      <w:r>
        <w:rPr>
          <w:rFonts w:ascii="Lucida Handwriting" w:hAnsi="Lucida Handwriting"/>
          <w:b/>
          <w:sz w:val="36"/>
          <w:szCs w:val="36"/>
        </w:rPr>
        <w:t xml:space="preserve">school </w:t>
      </w:r>
      <w:r w:rsidRPr="00C34DB2">
        <w:rPr>
          <w:rFonts w:ascii="Lucida Handwriting" w:hAnsi="Lucida Handwriting"/>
          <w:b/>
          <w:sz w:val="36"/>
          <w:szCs w:val="36"/>
        </w:rPr>
        <w:t>garden, in June...</w:t>
      </w:r>
    </w:p>
    <w:p w:rsidR="002C6073" w:rsidRDefault="002C6073" w:rsidP="002C6073">
      <w:pPr>
        <w:rPr>
          <w:sz w:val="36"/>
          <w:szCs w:val="36"/>
        </w:rPr>
      </w:pPr>
    </w:p>
    <w:p w:rsidR="002C6073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8C1EB8F" wp14:editId="4276C210">
            <wp:simplePos x="0" y="0"/>
            <wp:positionH relativeFrom="column">
              <wp:posOffset>3645535</wp:posOffset>
            </wp:positionH>
            <wp:positionV relativeFrom="paragraph">
              <wp:posOffset>13970</wp:posOffset>
            </wp:positionV>
            <wp:extent cx="2852420" cy="2138680"/>
            <wp:effectExtent l="0" t="0" r="5080" b="0"/>
            <wp:wrapSquare wrapText="bothSides"/>
            <wp:docPr id="11" name="Picture 11" descr="C:\Users\bkeown873\AppData\Local\Microsoft\Windows\Temporary Internet Files\Content.Word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keown873\AppData\Local\Microsoft\Windows\Temporary Internet Files\Content.Word\IMG_44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0FFB60E" wp14:editId="4CF8138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58770" cy="2143760"/>
            <wp:effectExtent l="0" t="0" r="0" b="8890"/>
            <wp:wrapSquare wrapText="bothSides"/>
            <wp:docPr id="12" name="Picture 12" descr="C:\Users\bkeown873\AppData\Local\Microsoft\Windows\Temporary Internet Files\Content.Word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keown873\AppData\Local\Microsoft\Windows\Temporary Internet Files\Content.Word\IMG_44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412C13E" wp14:editId="3E8C4A21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2795270" cy="2096135"/>
            <wp:effectExtent l="0" t="0" r="5080" b="0"/>
            <wp:wrapSquare wrapText="bothSides"/>
            <wp:docPr id="13" name="Picture 13" descr="C:\Users\bkeown873\AppData\Local\Microsoft\Windows\Temporary Internet Files\Content.Word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keown873\AppData\Local\Microsoft\Windows\Temporary Internet Files\Content.Word\IMG_4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rPr>
          <w:sz w:val="36"/>
          <w:szCs w:val="36"/>
        </w:rPr>
      </w:pPr>
    </w:p>
    <w:p w:rsidR="002C6073" w:rsidRPr="009E0FCD" w:rsidRDefault="002C6073" w:rsidP="002C6073">
      <w:pPr>
        <w:tabs>
          <w:tab w:val="left" w:pos="5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259DE" w:rsidRDefault="001259DE"/>
    <w:sectPr w:rsidR="001259DE" w:rsidSect="00FA4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114"/>
    <w:rsid w:val="000C1690"/>
    <w:rsid w:val="001259DE"/>
    <w:rsid w:val="002C6073"/>
    <w:rsid w:val="0044526B"/>
    <w:rsid w:val="005D3134"/>
    <w:rsid w:val="007F54C8"/>
    <w:rsid w:val="00BE70EC"/>
    <w:rsid w:val="00E152A7"/>
    <w:rsid w:val="00FA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1B44"/>
  <w15:chartTrackingRefBased/>
  <w15:docId w15:val="{6A8A79C0-6874-41FC-9BD5-691994250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4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2B3B4336</Template>
  <TotalTime>0</TotalTime>
  <Pages>2</Pages>
  <Words>87</Words>
  <Characters>499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Keown</dc:creator>
  <cp:keywords/>
  <dc:description/>
  <cp:lastModifiedBy>W Savage</cp:lastModifiedBy>
  <cp:revision>2</cp:revision>
  <dcterms:created xsi:type="dcterms:W3CDTF">2017-06-26T08:05:00Z</dcterms:created>
  <dcterms:modified xsi:type="dcterms:W3CDTF">2017-06-26T08:05:00Z</dcterms:modified>
</cp:coreProperties>
</file>